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914" w:rsidRPr="000C57E6" w:rsidRDefault="00EB04B7" w:rsidP="000C57E6">
      <w:bookmarkStart w:id="0" w:name="_GoBack"/>
      <w:bookmarkEnd w:id="0"/>
      <w:r w:rsidRPr="002977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4217763</wp:posOffset>
                </wp:positionH>
                <wp:positionV relativeFrom="paragraph">
                  <wp:posOffset>6458238</wp:posOffset>
                </wp:positionV>
                <wp:extent cx="2013112" cy="2825222"/>
                <wp:effectExtent l="228600" t="171450" r="215900" b="16573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87900">
                          <a:off x="0" y="0"/>
                          <a:ext cx="2013112" cy="2825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4B7" w:rsidRPr="00662BA6" w:rsidRDefault="00EB04B7" w:rsidP="0029777A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EB04B7" w:rsidRPr="0029777A" w:rsidRDefault="00EB04B7" w:rsidP="0029777A">
                            <w:permStart w:id="2145011936" w:edGrp="everyone"/>
                            <w:permEnd w:id="214501193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32.1pt;margin-top:508.5pt;width:158.5pt;height:222.45pt;rotation:86059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" filled="f" stroked="f" strokeweight=".5pt">
                <v:textbox>
                  <w:txbxContent>
                    <w:p w:rsidR="00EB04B7" w:rsidRPr="00662BA6" w:rsidRDefault="00EB04B7" w:rsidP="0029777A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EB04B7" w:rsidRPr="0029777A" w:rsidRDefault="00EB04B7" w:rsidP="0029777A">
                      <w:permStart w:id="2145011936" w:edGrp="everyone"/>
                      <w:permEnd w:id="2145011936"/>
                    </w:p>
                  </w:txbxContent>
                </v:textbox>
              </v:shape>
            </w:pict>
          </mc:Fallback>
        </mc:AlternateContent>
      </w:r>
      <w:r w:rsidR="00095F5F" w:rsidRPr="0029777A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9264" behindDoc="0" locked="1" layoutInCell="1" allowOverlap="1" wp14:anchorId="176AC285" wp14:editId="75B52FCC">
                <wp:simplePos x="0" y="0"/>
                <wp:positionH relativeFrom="column">
                  <wp:posOffset>1499870</wp:posOffset>
                </wp:positionH>
                <wp:positionV relativeFrom="page">
                  <wp:posOffset>9460230</wp:posOffset>
                </wp:positionV>
                <wp:extent cx="2496185" cy="967105"/>
                <wp:effectExtent l="0" t="0" r="0" b="444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5F5F" w:rsidRPr="00662BA6" w:rsidRDefault="00095F5F" w:rsidP="00EC03E5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67145E" w:rsidRPr="00D2790A" w:rsidRDefault="0067145E" w:rsidP="0029777A">
                            <w:permStart w:id="1836524098" w:edGrp="everyone"/>
                            <w:permEnd w:id="183652409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AC285" id="Zone de texte 1" o:spid="_x0000_s1027" type="#_x0000_t202" style="position:absolute;margin-left:118.1pt;margin-top:744.9pt;width:196.55pt;height:76.1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" filled="f" stroked="f" strokeweight=".5pt">
                <v:textbox inset="0,0,0,0">
                  <w:txbxContent>
                    <w:p w:rsidR="00095F5F" w:rsidRPr="00662BA6" w:rsidRDefault="00095F5F" w:rsidP="00EC03E5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:rsidR="0067145E" w:rsidRPr="00D2790A" w:rsidRDefault="0067145E" w:rsidP="0029777A">
                      <w:permStart w:id="1836524098" w:edGrp="everyone"/>
                      <w:permEnd w:id="1836524098"/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A02914" w:rsidRPr="000C57E6" w:rsidSect="00F75C6C">
      <w:headerReference w:type="even" r:id="rId7"/>
      <w:headerReference w:type="default" r:id="rId8"/>
      <w:headerReference w:type="first" r:id="rId9"/>
      <w:pgSz w:w="11906" w:h="16838"/>
      <w:pgMar w:top="1418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0AC" w:rsidRPr="0029777A" w:rsidRDefault="00C040AC" w:rsidP="0029777A">
      <w:r>
        <w:separator/>
      </w:r>
    </w:p>
  </w:endnote>
  <w:endnote w:type="continuationSeparator" w:id="0">
    <w:p w:rsidR="00C040AC" w:rsidRPr="0029777A" w:rsidRDefault="00C040AC" w:rsidP="00297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0AC" w:rsidRPr="0029777A" w:rsidRDefault="00C040AC" w:rsidP="0029777A">
      <w:r>
        <w:separator/>
      </w:r>
    </w:p>
  </w:footnote>
  <w:footnote w:type="continuationSeparator" w:id="0">
    <w:p w:rsidR="00C040AC" w:rsidRPr="0029777A" w:rsidRDefault="00C040AC" w:rsidP="002977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7E6" w:rsidRDefault="00C040AC">
    <w:pPr>
      <w:pStyle w:val="En-tt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489672" o:spid="_x0000_s2056" type="#_x0000_t75" style="position:absolute;margin-left:0;margin-top:0;width:453pt;height:640.7pt;z-index:-251657216;mso-position-horizontal:center;mso-position-horizontal-relative:margin;mso-position-vertical:center;mso-position-vertical-relative:margin" o:allowincell="f">
          <v:imagedata r:id="rId1" o:title="rcc2017-affiche-evenement-hde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7E6" w:rsidRPr="0029777A" w:rsidRDefault="00C040AC" w:rsidP="0029777A">
    <w:pPr>
      <w:pStyle w:val="En-tt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489673" o:spid="_x0000_s2057" type="#_x0000_t75" style="position:absolute;margin-left:-60.95pt;margin-top:-56.35pt;width:575.95pt;height:814.55pt;z-index:-251656192;mso-position-horizontal-relative:margin;mso-position-vertical-relative:margin" o:allowincell="f">
          <v:imagedata r:id="rId1" o:title="rcc2017-affiche-evenement-hde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7E6" w:rsidRDefault="00C040AC">
    <w:pPr>
      <w:pStyle w:val="En-tt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489671" o:spid="_x0000_s2055" type="#_x0000_t75" style="position:absolute;margin-left:0;margin-top:0;width:453pt;height:640.7pt;z-index:-251658240;mso-position-horizontal:center;mso-position-horizontal-relative:margin;mso-position-vertical:center;mso-position-vertical-relative:margin" o:allowincell="f">
          <v:imagedata r:id="rId1" o:title="rcc2017-affiche-evenement-hde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ocumentProtection w:edit="readOnly" w:enforcement="1" w:cryptProviderType="rsaAES" w:cryptAlgorithmClass="hash" w:cryptAlgorithmType="typeAny" w:cryptAlgorithmSid="14" w:cryptSpinCount="100000" w:hash="xM0mMngz90nS9Z9JX4KV8Y5IO7LlJV4IbKKiPMCRbLZ/uZuozBBTnXowaRv1mff/JbmjrycEN5RvVnJIEL25nA==" w:salt="9oRLP6Z+CXlXZmgn9F636Q==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7C1"/>
    <w:rsid w:val="00095F5F"/>
    <w:rsid w:val="000C57E6"/>
    <w:rsid w:val="001305BC"/>
    <w:rsid w:val="001400A4"/>
    <w:rsid w:val="0029777A"/>
    <w:rsid w:val="003B5CD4"/>
    <w:rsid w:val="003E0B82"/>
    <w:rsid w:val="004A6298"/>
    <w:rsid w:val="00625863"/>
    <w:rsid w:val="00662BA6"/>
    <w:rsid w:val="0067145E"/>
    <w:rsid w:val="006B7A2D"/>
    <w:rsid w:val="00820354"/>
    <w:rsid w:val="00844A02"/>
    <w:rsid w:val="008A1743"/>
    <w:rsid w:val="009C68D7"/>
    <w:rsid w:val="00A02914"/>
    <w:rsid w:val="00A054FA"/>
    <w:rsid w:val="00A306B0"/>
    <w:rsid w:val="00C040AC"/>
    <w:rsid w:val="00CD718B"/>
    <w:rsid w:val="00D63650"/>
    <w:rsid w:val="00E042A9"/>
    <w:rsid w:val="00EB04B7"/>
    <w:rsid w:val="00EC03E5"/>
    <w:rsid w:val="00F75C6C"/>
    <w:rsid w:val="00FA17C1"/>
    <w:rsid w:val="00FB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5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57E6"/>
  </w:style>
  <w:style w:type="paragraph" w:styleId="Pieddepage">
    <w:name w:val="footer"/>
    <w:basedOn w:val="Normal"/>
    <w:link w:val="PieddepageCar"/>
    <w:uiPriority w:val="99"/>
    <w:unhideWhenUsed/>
    <w:rsid w:val="000C5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57E6"/>
  </w:style>
  <w:style w:type="paragraph" w:styleId="Lgende">
    <w:name w:val="caption"/>
    <w:basedOn w:val="Normal"/>
    <w:next w:val="Normal"/>
    <w:uiPriority w:val="35"/>
    <w:unhideWhenUsed/>
    <w:qFormat/>
    <w:rsid w:val="00CD718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F4E55-BAE9-48FD-B72D-EA9989CC0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tousaucompost-2017-affiche-modifiable-logo-texte.dotx</Template>
  <TotalTime>17</TotalTime>
  <Pages>1</Pages>
  <Words>0</Words>
  <Characters>2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2017-03-10T11:19:00Z</dcterms:created>
  <dcterms:modified xsi:type="dcterms:W3CDTF">2017-03-10T11:55:00Z</dcterms:modified>
</cp:coreProperties>
</file>